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06" w:type="dxa"/>
        <w:tblLook w:val="0000"/>
      </w:tblPr>
      <w:tblGrid>
        <w:gridCol w:w="4356"/>
        <w:gridCol w:w="5709"/>
      </w:tblGrid>
      <w:tr w:rsidR="00AF690C" w:rsidRPr="004F1398">
        <w:trPr>
          <w:trHeight w:val="1280"/>
        </w:trPr>
        <w:tc>
          <w:tcPr>
            <w:tcW w:w="4356" w:type="dxa"/>
          </w:tcPr>
          <w:p w:rsidR="00AF690C" w:rsidRPr="00062399" w:rsidRDefault="00AF690C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AF690C" w:rsidRPr="00062399" w:rsidRDefault="00AF690C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AF690C" w:rsidRPr="004F1398" w:rsidRDefault="00AF690C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Line 27" o:spid="_x0000_s1026" style="position:absolute;left:0;text-align:left;z-index:251658240;visibility:visible" from="71.45pt,20.75pt" to="134.45pt,20.8pt"/>
              </w:pic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709" w:type="dxa"/>
          </w:tcPr>
          <w:p w:rsidR="00AF690C" w:rsidRPr="004F1398" w:rsidRDefault="00AF690C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AF690C" w:rsidRPr="004F1398" w:rsidRDefault="00AF690C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AF690C" w:rsidRPr="004F1398" w:rsidRDefault="00AF690C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w:pict>
                <v:line id="Line 8" o:spid="_x0000_s1027" style="position:absolute;left:0;text-align:left;z-index:251659264;visibility:visible" from="61.8pt,4pt" to="223.8pt,4.05pt"/>
              </w:pict>
            </w:r>
          </w:p>
          <w:p w:rsidR="00AF690C" w:rsidRPr="004F1398" w:rsidRDefault="00AF690C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AF690C" w:rsidRPr="004F1398">
        <w:trPr>
          <w:trHeight w:val="363"/>
        </w:trPr>
        <w:tc>
          <w:tcPr>
            <w:tcW w:w="10065" w:type="dxa"/>
            <w:gridSpan w:val="2"/>
          </w:tcPr>
          <w:p w:rsidR="00AF690C" w:rsidRPr="00AF37CC" w:rsidRDefault="00AF690C" w:rsidP="003C5860">
            <w:pPr>
              <w:pStyle w:val="BodyText"/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Thành phố Hồ Chí Minh, ngày 22  tháng018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</w:tbl>
    <w:p w:rsidR="00AF690C" w:rsidRDefault="00AF690C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AF690C" w:rsidRDefault="00AF690C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AF690C" w:rsidRDefault="00AF690C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Kỹ thuật Lý Tự Trọng Tp.HCM;</w:t>
      </w:r>
    </w:p>
    <w:p w:rsidR="00AF690C" w:rsidRDefault="00AF690C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 – Giới thiệu việc làm;</w:t>
      </w:r>
    </w:p>
    <w:p w:rsidR="00AF690C" w:rsidRPr="00AF37CC" w:rsidRDefault="00AF690C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AF690C" w:rsidRDefault="00AF690C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lớp khóa </w:t>
      </w:r>
    </w:p>
    <w:p w:rsidR="00AF690C" w:rsidRDefault="00AF690C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khóa 2016 Ôtô như sau:</w:t>
      </w:r>
    </w:p>
    <w:p w:rsidR="00AF690C" w:rsidRPr="00DE5978" w:rsidRDefault="00AF690C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Sinh hoạt chủ nhiêm: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-CĐ1 chuyển sang tiết 10 từ tuần 22 đến tuần 37 cô Than Thị Xuân Trang chủ nhiệm.</w:t>
      </w:r>
    </w:p>
    <w:p w:rsidR="00AF690C" w:rsidRPr="006707F7" w:rsidRDefault="00AF690C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Môn máy cắt kim loại lớp 16CĐ-CTM2 học thứ tư tiết 9-11 chuyển sang thứ 2 tiết 1-3 từ tuần 22 đến tuần 37, thầy Trần Đình Khải giảng dạy.</w:t>
      </w:r>
    </w:p>
    <w:p w:rsidR="00AF690C" w:rsidRDefault="00AF690C" w:rsidP="006B739C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Xin mở phần mềm nhập điểm cho các sinh viên lớp 15CĐ-Ô6:</w:t>
      </w:r>
    </w:p>
    <w:p w:rsidR="00AF690C" w:rsidRDefault="00AF690C" w:rsidP="006B739C">
      <w:pPr>
        <w:numPr>
          <w:ilvl w:val="0"/>
          <w:numId w:val="28"/>
        </w:numPr>
        <w:tabs>
          <w:tab w:val="left" w:pos="358"/>
        </w:tabs>
        <w:ind w:hanging="1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Thanh Cường</w:t>
      </w:r>
    </w:p>
    <w:p w:rsidR="00AF690C" w:rsidRDefault="00AF690C" w:rsidP="006B739C">
      <w:pPr>
        <w:numPr>
          <w:ilvl w:val="0"/>
          <w:numId w:val="28"/>
        </w:numPr>
        <w:tabs>
          <w:tab w:val="left" w:pos="358"/>
        </w:tabs>
        <w:ind w:hanging="1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Trương Huy Hoàng</w:t>
      </w:r>
    </w:p>
    <w:p w:rsidR="00AF690C" w:rsidRDefault="00AF690C" w:rsidP="006B739C">
      <w:pPr>
        <w:numPr>
          <w:ilvl w:val="0"/>
          <w:numId w:val="28"/>
        </w:numPr>
        <w:tabs>
          <w:tab w:val="left" w:pos="358"/>
        </w:tabs>
        <w:ind w:hanging="1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Hồ Bảo Lộc</w:t>
      </w:r>
    </w:p>
    <w:p w:rsidR="00AF690C" w:rsidRDefault="00AF690C" w:rsidP="006B739C">
      <w:pPr>
        <w:numPr>
          <w:ilvl w:val="0"/>
          <w:numId w:val="28"/>
        </w:numPr>
        <w:tabs>
          <w:tab w:val="clear" w:pos="720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Phúc Hân 15CĐ-Ô4</w:t>
      </w:r>
    </w:p>
    <w:p w:rsidR="00AF690C" w:rsidRDefault="00AF690C" w:rsidP="00413563">
      <w:pPr>
        <w:tabs>
          <w:tab w:val="left" w:pos="358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SV học lại thầy Thái Hồng Kỳ đi công tác chưa nhập điểm.</w:t>
      </w:r>
    </w:p>
    <w:p w:rsidR="00AF690C" w:rsidRDefault="00AF690C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AF690C" w:rsidRDefault="00AF690C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0" w:type="auto"/>
        <w:jc w:val="center"/>
        <w:tblLook w:val="00A0"/>
      </w:tblPr>
      <w:tblGrid>
        <w:gridCol w:w="2060"/>
        <w:gridCol w:w="831"/>
        <w:gridCol w:w="3408"/>
        <w:gridCol w:w="2563"/>
      </w:tblGrid>
      <w:tr w:rsidR="00AF690C" w:rsidRPr="008C515B">
        <w:trPr>
          <w:jc w:val="center"/>
        </w:trPr>
        <w:tc>
          <w:tcPr>
            <w:tcW w:w="2108" w:type="dxa"/>
          </w:tcPr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AF690C" w:rsidRPr="008C515B" w:rsidRDefault="00AF690C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P.ĐT-TS-GTVL</w:t>
            </w:r>
          </w:p>
        </w:tc>
        <w:tc>
          <w:tcPr>
            <w:tcW w:w="2641" w:type="dxa"/>
          </w:tcPr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AF690C" w:rsidRPr="008C515B">
        <w:trPr>
          <w:jc w:val="center"/>
        </w:trPr>
        <w:tc>
          <w:tcPr>
            <w:tcW w:w="2108" w:type="dxa"/>
          </w:tcPr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AF690C" w:rsidRPr="008C515B" w:rsidRDefault="00AF690C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AF690C" w:rsidRPr="008C515B" w:rsidRDefault="00AF690C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AF690C" w:rsidRPr="00AF37CC" w:rsidRDefault="00AF690C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AF690C" w:rsidRPr="00027CB9" w:rsidRDefault="00AF690C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AF690C" w:rsidRPr="00027CB9" w:rsidSect="00344FDF">
      <w:pgSz w:w="11907" w:h="16840" w:code="9"/>
      <w:pgMar w:top="709" w:right="1134" w:bottom="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6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7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A0E95"/>
    <w:rsid w:val="000A6886"/>
    <w:rsid w:val="000B55CF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7C90"/>
    <w:rsid w:val="001A7D98"/>
    <w:rsid w:val="001A7EEB"/>
    <w:rsid w:val="001B5549"/>
    <w:rsid w:val="001C6145"/>
    <w:rsid w:val="001E66E6"/>
    <w:rsid w:val="001F6F8E"/>
    <w:rsid w:val="00211BF8"/>
    <w:rsid w:val="0021491F"/>
    <w:rsid w:val="00214C0B"/>
    <w:rsid w:val="00217803"/>
    <w:rsid w:val="00221AA1"/>
    <w:rsid w:val="0023611B"/>
    <w:rsid w:val="002434E3"/>
    <w:rsid w:val="00244880"/>
    <w:rsid w:val="00255E61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15124"/>
    <w:rsid w:val="0031565D"/>
    <w:rsid w:val="00331A59"/>
    <w:rsid w:val="00332A13"/>
    <w:rsid w:val="00334990"/>
    <w:rsid w:val="00335963"/>
    <w:rsid w:val="00335968"/>
    <w:rsid w:val="00344FDF"/>
    <w:rsid w:val="00345BB7"/>
    <w:rsid w:val="00350491"/>
    <w:rsid w:val="00353B50"/>
    <w:rsid w:val="00355A60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500D5D"/>
    <w:rsid w:val="005036CA"/>
    <w:rsid w:val="00516506"/>
    <w:rsid w:val="0052446F"/>
    <w:rsid w:val="00533075"/>
    <w:rsid w:val="00540B6E"/>
    <w:rsid w:val="0054645E"/>
    <w:rsid w:val="00550199"/>
    <w:rsid w:val="00551350"/>
    <w:rsid w:val="00551FF6"/>
    <w:rsid w:val="005633A8"/>
    <w:rsid w:val="00566995"/>
    <w:rsid w:val="00570BF8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F42B6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5452"/>
    <w:rsid w:val="00996354"/>
    <w:rsid w:val="00997AAA"/>
    <w:rsid w:val="009A3D66"/>
    <w:rsid w:val="009B3046"/>
    <w:rsid w:val="009C436D"/>
    <w:rsid w:val="009D1BF7"/>
    <w:rsid w:val="009E50B2"/>
    <w:rsid w:val="009E6775"/>
    <w:rsid w:val="009F6433"/>
    <w:rsid w:val="00A16B19"/>
    <w:rsid w:val="00A20C28"/>
    <w:rsid w:val="00A3668F"/>
    <w:rsid w:val="00A55C71"/>
    <w:rsid w:val="00A577C7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C4063"/>
    <w:rsid w:val="00AC435F"/>
    <w:rsid w:val="00AD4C9A"/>
    <w:rsid w:val="00AD7E5B"/>
    <w:rsid w:val="00AE21DD"/>
    <w:rsid w:val="00AF37CC"/>
    <w:rsid w:val="00AF690C"/>
    <w:rsid w:val="00B339ED"/>
    <w:rsid w:val="00B4275E"/>
    <w:rsid w:val="00B429F2"/>
    <w:rsid w:val="00B67073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76F6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5CE7"/>
    <w:rsid w:val="00E82EB3"/>
    <w:rsid w:val="00EA242A"/>
    <w:rsid w:val="00EA5672"/>
    <w:rsid w:val="00EB1DC4"/>
    <w:rsid w:val="00EB7A76"/>
    <w:rsid w:val="00ED01F5"/>
    <w:rsid w:val="00ED4CC9"/>
    <w:rsid w:val="00EE1EAF"/>
    <w:rsid w:val="00EE56D8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E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33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1</Pages>
  <Words>172</Words>
  <Characters>981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6</cp:revision>
  <cp:lastPrinted>2016-08-20T03:50:00Z</cp:lastPrinted>
  <dcterms:created xsi:type="dcterms:W3CDTF">2018-01-22T00:56:00Z</dcterms:created>
  <dcterms:modified xsi:type="dcterms:W3CDTF">2018-01-22T10:03:00Z</dcterms:modified>
</cp:coreProperties>
</file>